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BD458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183359" w:rsidP="00183359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רשות המיסים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שע"ם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183359" w:rsidP="00183359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לוגיסטיקה 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83359" w:rsidP="00DE68A0">
            <w:r>
              <w:rPr>
                <w:rFonts w:hint="cs"/>
                <w:rtl/>
              </w:rPr>
              <w:t>04/01/2024</w:t>
            </w:r>
          </w:p>
        </w:tc>
      </w:tr>
    </w:tbl>
    <w:p w:rsidR="00332AFB" w:rsidRDefault="00BD458F" w:rsidP="00222867">
      <w:pPr>
        <w:rPr>
          <w:rtl/>
        </w:rPr>
      </w:pPr>
    </w:p>
    <w:p w:rsidR="00222867" w:rsidRDefault="00BD458F" w:rsidP="00222867">
      <w:pPr>
        <w:rPr>
          <w:rtl/>
        </w:rPr>
      </w:pPr>
    </w:p>
    <w:p w:rsidR="00222867" w:rsidRDefault="00BD458F" w:rsidP="00222867">
      <w:pPr>
        <w:rPr>
          <w:rtl/>
        </w:rPr>
      </w:pPr>
    </w:p>
    <w:p w:rsidR="00222867" w:rsidRDefault="00BD458F" w:rsidP="00222867">
      <w:pPr>
        <w:rPr>
          <w:rtl/>
        </w:rPr>
      </w:pPr>
    </w:p>
    <w:p w:rsidR="00222867" w:rsidRDefault="00BD458F" w:rsidP="00222867">
      <w:pPr>
        <w:rPr>
          <w:rtl/>
        </w:rPr>
      </w:pPr>
    </w:p>
    <w:p w:rsidR="00222867" w:rsidRDefault="00BD458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D458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BD458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C1C41" w:rsidRDefault="0018335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רשות </w:t>
            </w:r>
            <w:r w:rsidR="007C191D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מיסים שכרה מבנה בתאום עם </w:t>
            </w:r>
            <w:proofErr w:type="spellStart"/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מינהל</w:t>
            </w:r>
            <w:proofErr w:type="spellEnd"/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הדיור הממשלתי עבור עובדי שע"ם בבניין בית היצרנים ברחוב יד חרוצים 19 בתלפיות </w:t>
            </w:r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בירושלים. בהסכם בין בעל הבניין</w:t>
            </w:r>
            <w:r w:rsidR="004D75BC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חברת </w:t>
            </w:r>
            <w:proofErr w:type="spellStart"/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שנהאז</w:t>
            </w:r>
            <w:proofErr w:type="spellEnd"/>
            <w:r w:rsidR="004D75BC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לבין </w:t>
            </w:r>
            <w:proofErr w:type="spellStart"/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מינהל</w:t>
            </w:r>
            <w:proofErr w:type="spellEnd"/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הדיור הממשלתי לא ניתן מענה עבור </w:t>
            </w:r>
            <w:r w:rsidR="007C191D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מקומות חניה לשימוש </w:t>
            </w:r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עובדי </w:t>
            </w:r>
            <w:proofErr w:type="spellStart"/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שע"ם.בתאריך</w:t>
            </w:r>
            <w:proofErr w:type="spellEnd"/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12/12/2</w:t>
            </w:r>
            <w:r w:rsidR="000F668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החל </w:t>
            </w:r>
            <w:proofErr w:type="spellStart"/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איכלוס</w:t>
            </w:r>
            <w:proofErr w:type="spellEnd"/>
            <w:r w:rsidR="0023449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הבניין בעובדי המשרד, </w:t>
            </w:r>
            <w:r w:rsidR="002E4BE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שבו אמורים לעבוד כ 40 עובדי מדינה והיתר נותני שירותים . כדי להתגבר על מצוקת החניה רשות המיסים מבקשת </w:t>
            </w:r>
            <w:r w:rsidR="00CB00D7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להתקשר עם ספק לצורך אספקת כ 30 מקומות חניה לעובדי המשרד </w:t>
            </w:r>
            <w:r w:rsidR="002E4BE0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00D7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C1C41" w:rsidRDefault="00BD458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D458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D458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D458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BD458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906E2">
        <w:rPr>
          <w:rFonts w:ascii="Arial" w:hAnsi="Arial"/>
          <w:b/>
          <w:sz w:val="21"/>
          <w:szCs w:val="21"/>
        </w:rPr>
        <w:t>××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D458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D458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2E4BE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×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D458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D458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RPr="002C1C41" w:rsidTr="00222867">
        <w:tc>
          <w:tcPr>
            <w:tcW w:w="2698" w:type="dxa"/>
            <w:shd w:val="clear" w:color="auto" w:fill="E6E6E6"/>
            <w:hideMark/>
          </w:tcPr>
          <w:p w:rsidR="00222867" w:rsidRPr="002C1C41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2C1C41" w:rsidRDefault="002E4BE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יאיר השחר חניונים בע"מ </w:t>
            </w:r>
          </w:p>
        </w:tc>
      </w:tr>
      <w:tr w:rsidR="007548B0" w:rsidRPr="002C1C41" w:rsidTr="00222867">
        <w:tc>
          <w:tcPr>
            <w:tcW w:w="2698" w:type="dxa"/>
            <w:shd w:val="clear" w:color="auto" w:fill="E6E6E6"/>
            <w:hideMark/>
          </w:tcPr>
          <w:p w:rsidR="00222867" w:rsidRPr="002C1C41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2C1C41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2C1C41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2C1C41" w:rsidRDefault="002E4BE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51310488</w:t>
            </w:r>
            <w:r w:rsidR="009B12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</w:t>
            </w:r>
            <w:bookmarkStart w:id="0" w:name="_GoBack"/>
            <w:bookmarkEnd w:id="0"/>
          </w:p>
        </w:tc>
      </w:tr>
      <w:tr w:rsidR="007548B0" w:rsidRPr="002C1C41" w:rsidTr="00222867">
        <w:tc>
          <w:tcPr>
            <w:tcW w:w="2698" w:type="dxa"/>
            <w:shd w:val="clear" w:color="auto" w:fill="E6E6E6"/>
            <w:hideMark/>
          </w:tcPr>
          <w:p w:rsidR="00222867" w:rsidRPr="002C1C41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2C1C41" w:rsidRDefault="008402E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C1C41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2C1C41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2C1C41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C1C41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2C1C41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2C1C41" w:rsidTr="00222867">
        <w:tc>
          <w:tcPr>
            <w:tcW w:w="2698" w:type="dxa"/>
            <w:shd w:val="clear" w:color="auto" w:fill="E6E6E6"/>
            <w:hideMark/>
          </w:tcPr>
          <w:p w:rsidR="00222867" w:rsidRPr="002C1C41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2C1C41" w:rsidRDefault="008402E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231,660 ₪ כולל מע"מ לשנה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2C1C41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2C1C41" w:rsidRDefault="008402E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שנה עם מימוש אופציה לעוד 4 שנים </w:t>
            </w:r>
            <w:r w:rsidR="006906E2" w:rsidRPr="002C1C4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6906E2" w:rsidRPr="002C1C4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סה"כ 5 שנים </w:t>
            </w:r>
          </w:p>
        </w:tc>
      </w:tr>
    </w:tbl>
    <w:p w:rsidR="00222867" w:rsidRPr="00AF57E9" w:rsidRDefault="00BD458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D458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BD458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85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7A7748" w:rsidP="007A7748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רשות המיסים </w:t>
            </w:r>
            <w:r w:rsidR="00CB00D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ערכה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בדיקה </w:t>
            </w:r>
            <w:r w:rsidR="00CB00D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ברחובות הסמוכים </w:t>
            </w:r>
            <w:r w:rsidR="00332A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לבניין ברחוב </w:t>
            </w:r>
            <w:r w:rsidR="0031469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יד חרוצים 19 למציאת פתרון עבור חניית העובדים הבדיקה נעשתה דרך חיפוש באינטרנט לאיתור חניונים שממוקמים באזור.</w:t>
            </w:r>
          </w:p>
          <w:p w:rsidR="0059309F" w:rsidRPr="00642559" w:rsidRDefault="00314698" w:rsidP="009367B8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בנוסף עובדי הלוגיסטיקה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בשע"ם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בדקו פיזית חניונים במרחק של עד 500 מטר מהבניין </w:t>
            </w:r>
            <w:r w:rsidR="006425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כל החניונים שבאזור נבדקו והיו מאוכלסים </w:t>
            </w:r>
            <w:r w:rsidR="005930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ומלאים עד אפס מקום (חניון האחים ישראל, חניון בית </w:t>
            </w:r>
            <w:proofErr w:type="spellStart"/>
            <w:r w:rsidR="005930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צמפיונ'ס</w:t>
            </w:r>
            <w:r w:rsidR="00332A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,חניון</w:t>
            </w:r>
            <w:proofErr w:type="spellEnd"/>
            <w:r w:rsidR="00332A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בית היצרנים </w:t>
            </w:r>
            <w:r w:rsidR="005930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) עובדי הלוגיסטיקה נענו בשלילה </w:t>
            </w:r>
            <w:r w:rsidR="00332A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 w:rsidR="005930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חניונים </w:t>
            </w:r>
            <w:r w:rsidR="00332A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אלו </w:t>
            </w:r>
            <w:r w:rsidR="00E85B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למתן שרותי חניה</w:t>
            </w:r>
            <w:r w:rsidR="006425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332A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עבור עובדי שע"ם </w:t>
            </w:r>
            <w:r w:rsidR="00E85B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5930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למעט חניו</w:t>
            </w:r>
            <w:r w:rsidR="00332A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ן</w:t>
            </w:r>
            <w:r w:rsidR="006425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930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ברחוב הסדנא 6 </w:t>
            </w:r>
            <w:r w:rsidR="006425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שבעלות חברת יאיר השחר חניונים בע"מ .</w:t>
            </w:r>
          </w:p>
        </w:tc>
      </w:tr>
      <w:tr w:rsidR="007548B0" w:rsidTr="00E85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9C1A0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"יאיר השחר חניונים בע"מ" היא בעלת החניון היחיד ש</w:t>
            </w:r>
            <w:r w:rsidR="004D75B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יכול לתת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מענה לחניה לעובדי שע"ם והוא מרוחק כ 300 מטר מהבניין בבית היצרנים שאוכלס. לאחר משא מתן עם בעל החניון </w:t>
            </w:r>
            <w:r w:rsidR="004D75B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התקבלה </w:t>
            </w:r>
            <w:r w:rsidR="00E85B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הצעה כספית של 550 ₪ לחניה לחודש לא כולל מע"מ</w:t>
            </w:r>
            <w:r w:rsidR="004D75B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E85B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9367B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לתקופה של שנה</w:t>
            </w:r>
            <w:r w:rsidR="004D75B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9367B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E85B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עם אופציה לה</w:t>
            </w:r>
            <w:r w:rsidR="009367B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ארכת התקופה בעוד 4 שנים נוספות.</w:t>
            </w:r>
          </w:p>
          <w:p w:rsidR="00E85B99" w:rsidRDefault="00E85B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לאור זאת מבקשת רשות המיסים להכיר "ביאיר השחר חניו</w:t>
            </w:r>
            <w:r w:rsidR="009367B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ים בע"מ " כספק יחיד למתן שרותי חניה עבור עובדי שע"ם בבית היצרנים.</w:t>
            </w:r>
          </w:p>
          <w:p w:rsidR="009C1A0C" w:rsidRPr="00AF57E9" w:rsidRDefault="009C1A0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D458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BD458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1055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ניסים עבו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1055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אגף לוגיסטיקה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1055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ניסים עבו</w: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BD458F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B25" w:rsidRDefault="00BF1B25">
      <w:r>
        <w:separator/>
      </w:r>
    </w:p>
  </w:endnote>
  <w:endnote w:type="continuationSeparator" w:id="0">
    <w:p w:rsidR="00BF1B25" w:rsidRDefault="00BF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711B85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711B85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BD458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BD458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B25" w:rsidRDefault="00BF1B25">
      <w:r>
        <w:separator/>
      </w:r>
    </w:p>
  </w:footnote>
  <w:footnote w:type="continuationSeparator" w:id="0">
    <w:p w:rsidR="00BF1B25" w:rsidRDefault="00BF1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D458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D458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D458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D458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D458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D458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BD458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0B4494B"/>
    <w:multiLevelType w:val="hybridMultilevel"/>
    <w:tmpl w:val="4E36E17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2390B"/>
    <w:rsid w:val="00074A2F"/>
    <w:rsid w:val="000F6686"/>
    <w:rsid w:val="001209B6"/>
    <w:rsid w:val="00183359"/>
    <w:rsid w:val="00234490"/>
    <w:rsid w:val="00296201"/>
    <w:rsid w:val="002C1C41"/>
    <w:rsid w:val="002E4BE0"/>
    <w:rsid w:val="00314698"/>
    <w:rsid w:val="00332A37"/>
    <w:rsid w:val="00336CDD"/>
    <w:rsid w:val="003D4A22"/>
    <w:rsid w:val="004338E5"/>
    <w:rsid w:val="004D75BC"/>
    <w:rsid w:val="00526B6F"/>
    <w:rsid w:val="00535961"/>
    <w:rsid w:val="00572447"/>
    <w:rsid w:val="0059309F"/>
    <w:rsid w:val="005A10C4"/>
    <w:rsid w:val="00642559"/>
    <w:rsid w:val="006906E2"/>
    <w:rsid w:val="00711B85"/>
    <w:rsid w:val="007548B0"/>
    <w:rsid w:val="007A7748"/>
    <w:rsid w:val="007C191D"/>
    <w:rsid w:val="00835136"/>
    <w:rsid w:val="008402E8"/>
    <w:rsid w:val="008C5FFB"/>
    <w:rsid w:val="009367B8"/>
    <w:rsid w:val="009B12F1"/>
    <w:rsid w:val="009B6B29"/>
    <w:rsid w:val="009C1A0C"/>
    <w:rsid w:val="009F7FB7"/>
    <w:rsid w:val="00AB0CF5"/>
    <w:rsid w:val="00B14EE1"/>
    <w:rsid w:val="00B54870"/>
    <w:rsid w:val="00BF1B25"/>
    <w:rsid w:val="00CB00D7"/>
    <w:rsid w:val="00D657C0"/>
    <w:rsid w:val="00DF0177"/>
    <w:rsid w:val="00DF5142"/>
    <w:rsid w:val="00E85B99"/>
    <w:rsid w:val="00E92EF3"/>
    <w:rsid w:val="00F1055D"/>
    <w:rsid w:val="00F6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757B2"/>
  <w15:docId w15:val="{4DBD304F-BF21-4662-9B90-CCAAABFA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46656d4-8850-49b3-aebd-68bd05f7f43d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1AED80-38B4-46EF-9A63-66D31C1C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484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ליאת פתאל</cp:lastModifiedBy>
  <cp:revision>2</cp:revision>
  <dcterms:created xsi:type="dcterms:W3CDTF">2024-01-17T12:11:00Z</dcterms:created>
  <dcterms:modified xsi:type="dcterms:W3CDTF">2024-01-17T12:11:00Z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